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A5D63" w14:textId="03D92A4E" w:rsidR="006751F6" w:rsidRPr="009C7E8B" w:rsidRDefault="006751F6" w:rsidP="006751F6">
      <w:pPr>
        <w:pStyle w:val="BodyText"/>
      </w:pPr>
    </w:p>
    <w:p w14:paraId="7EB2FDD9" w14:textId="77777777" w:rsidR="007C3EE0" w:rsidRPr="007C3EE0" w:rsidRDefault="007C3EE0" w:rsidP="007C3EE0">
      <w:pPr>
        <w:rPr>
          <w:b/>
          <w:noProof/>
          <w:color w:val="FEFDFE" w:themeColor="accent6" w:themeTint="02"/>
          <w:spacing w:val="10"/>
          <w:sz w:val="96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694D9C05" w14:textId="5C610A00" w:rsidR="0026141E" w:rsidRDefault="0010221B">
      <w:r>
        <w:rPr>
          <w:noProof/>
        </w:rPr>
        <w:drawing>
          <wp:anchor distT="0" distB="0" distL="114300" distR="114300" simplePos="0" relativeHeight="251714569" behindDoc="0" locked="0" layoutInCell="1" allowOverlap="1" wp14:anchorId="50B2016F" wp14:editId="3658D984">
            <wp:simplePos x="0" y="0"/>
            <wp:positionH relativeFrom="page">
              <wp:posOffset>9840595</wp:posOffset>
            </wp:positionH>
            <wp:positionV relativeFrom="page">
              <wp:posOffset>2790825</wp:posOffset>
            </wp:positionV>
            <wp:extent cx="3492500" cy="2324100"/>
            <wp:effectExtent l="0" t="0" r="12700" b="12700"/>
            <wp:wrapThrough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 Laurel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B17">
        <w:rPr>
          <w:noProof/>
        </w:rPr>
        <mc:AlternateContent>
          <mc:Choice Requires="wps">
            <w:drawing>
              <wp:anchor distT="0" distB="0" distL="114300" distR="114300" simplePos="0" relativeHeight="251705353" behindDoc="0" locked="0" layoutInCell="1" allowOverlap="1" wp14:anchorId="402E0D4B" wp14:editId="59C53C88">
                <wp:simplePos x="0" y="0"/>
                <wp:positionH relativeFrom="page">
                  <wp:posOffset>365760</wp:posOffset>
                </wp:positionH>
                <wp:positionV relativeFrom="page">
                  <wp:posOffset>2173605</wp:posOffset>
                </wp:positionV>
                <wp:extent cx="6799580" cy="7763510"/>
                <wp:effectExtent l="0" t="0" r="0" b="8890"/>
                <wp:wrapThrough wrapText="bothSides">
                  <wp:wrapPolygon edited="0">
                    <wp:start x="81" y="0"/>
                    <wp:lineTo x="81" y="21554"/>
                    <wp:lineTo x="21463" y="21554"/>
                    <wp:lineTo x="21463" y="0"/>
                    <wp:lineTo x="81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9580" cy="776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A029E" w14:textId="1F22E77C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 w:rsidRPr="004F2753">
                              <w:rPr>
                                <w:rFonts w:ascii="Apple Casual" w:hAnsi="Apple Casual"/>
                                <w:sz w:val="36"/>
                              </w:rPr>
                              <w:t xml:space="preserve">You will need: </w:t>
                            </w:r>
                          </w:p>
                          <w:p w14:paraId="2115CC7F" w14:textId="77777777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5C52D969" w14:textId="60656893" w:rsidR="0010221B" w:rsidRDefault="0010221B" w:rsidP="00926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Fabric Paint</w:t>
                            </w:r>
                          </w:p>
                          <w:p w14:paraId="1C00A923" w14:textId="492425FB" w:rsidR="0010221B" w:rsidRDefault="0010221B" w:rsidP="00926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T-Shirt (plane)</w:t>
                            </w:r>
                          </w:p>
                          <w:p w14:paraId="0AD1E69A" w14:textId="58304BA9" w:rsidR="0010221B" w:rsidRDefault="0010221B" w:rsidP="00926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Printmaking foam</w:t>
                            </w:r>
                          </w:p>
                          <w:p w14:paraId="3188624F" w14:textId="7FDD2995" w:rsidR="0010221B" w:rsidRDefault="0010221B" w:rsidP="00926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Scissors/craft knife</w:t>
                            </w:r>
                          </w:p>
                          <w:p w14:paraId="4FD37FDD" w14:textId="776B4DF8" w:rsidR="0010221B" w:rsidRDefault="0010221B" w:rsidP="00926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Chopping Board to carve out foam if using craft knife</w:t>
                            </w:r>
                          </w:p>
                          <w:p w14:paraId="62913356" w14:textId="6A9B1A3A" w:rsidR="0010221B" w:rsidRDefault="0010221B" w:rsidP="00926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Paint roller</w:t>
                            </w:r>
                          </w:p>
                          <w:p w14:paraId="509EDA1B" w14:textId="7922243B" w:rsidR="0010221B" w:rsidRPr="00926B17" w:rsidRDefault="0010221B" w:rsidP="00926B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Images to trace</w:t>
                            </w:r>
                          </w:p>
                          <w:p w14:paraId="1F1F3730" w14:textId="77777777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5B4A1C14" w14:textId="13DD7931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How to do it:</w:t>
                            </w:r>
                          </w:p>
                          <w:p w14:paraId="45241284" w14:textId="464F4B41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Step 1:</w:t>
                            </w:r>
                          </w:p>
                          <w:p w14:paraId="6C20EDCA" w14:textId="5E1E29FD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Using your chosen image trace around the image creating an indentation in the print foam.</w:t>
                            </w:r>
                          </w:p>
                          <w:p w14:paraId="2DD4F740" w14:textId="77777777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463DC3A6" w14:textId="4DD24A5F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Step 2:</w:t>
                            </w:r>
                          </w:p>
                          <w:p w14:paraId="4A8790FE" w14:textId="0B1E58EC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Cut out your image using scissors or your craft knife with you print foam placed on top of the chopping board to protect the under surface.</w:t>
                            </w:r>
                          </w:p>
                          <w:p w14:paraId="177C0025" w14:textId="77777777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2646022B" w14:textId="070DC48E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Step 3:</w:t>
                            </w:r>
                          </w:p>
                          <w:p w14:paraId="66CDFA72" w14:textId="6FE77918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Paint your foam image using the roller covering the entire cutout.</w:t>
                            </w:r>
                          </w:p>
                          <w:p w14:paraId="363A2699" w14:textId="77777777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1E1D92CB" w14:textId="4BC51A10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Step 4:</w:t>
                            </w:r>
                          </w:p>
                          <w:p w14:paraId="6F953FFF" w14:textId="79CF0484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</w:rPr>
                              <w:t>Press the cutout onto your plane shirt, carefully remove foam cutout and wait for your teacher to iron your printed image for drying</w:t>
                            </w:r>
                          </w:p>
                          <w:p w14:paraId="06528C72" w14:textId="77777777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6C196640" w14:textId="77777777" w:rsidR="0010221B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2574A109" w14:textId="77777777" w:rsidR="0010221B" w:rsidRPr="004F2753" w:rsidRDefault="0010221B">
                            <w:pPr>
                              <w:rPr>
                                <w:rFonts w:ascii="Apple Casual" w:hAnsi="Apple Casual"/>
                                <w:sz w:val="36"/>
                              </w:rPr>
                            </w:pPr>
                          </w:p>
                          <w:p w14:paraId="14B2819C" w14:textId="77777777" w:rsidR="0010221B" w:rsidRDefault="0010221B">
                            <w:pPr>
                              <w:rPr>
                                <w:rFonts w:ascii="Apple Casual" w:hAnsi="Apple Casual"/>
                              </w:rPr>
                            </w:pPr>
                          </w:p>
                          <w:p w14:paraId="1917412A" w14:textId="77777777" w:rsidR="0010221B" w:rsidRDefault="0010221B">
                            <w:pPr>
                              <w:rPr>
                                <w:rFonts w:ascii="Apple Casual" w:hAnsi="Apple Casual"/>
                              </w:rPr>
                            </w:pPr>
                          </w:p>
                          <w:p w14:paraId="2C2B95D1" w14:textId="77777777" w:rsidR="0010221B" w:rsidRPr="004F2753" w:rsidRDefault="0010221B">
                            <w:pPr>
                              <w:rPr>
                                <w:rFonts w:ascii="Apple Casual" w:hAnsi="Apple Cas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8.8pt;margin-top:171.15pt;width:535.4pt;height:611.3pt;z-index:25170535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" mv:complextextbox="1" filled="f" stroked="f">
                <v:textbox>
                  <w:txbxContent>
                    <w:p w14:paraId="1B2A029E" w14:textId="1F22E77C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 w:rsidRPr="004F2753">
                        <w:rPr>
                          <w:rFonts w:ascii="Apple Casual" w:hAnsi="Apple Casual"/>
                          <w:sz w:val="36"/>
                        </w:rPr>
                        <w:t xml:space="preserve">You will need: </w:t>
                      </w:r>
                    </w:p>
                    <w:p w14:paraId="2115CC7F" w14:textId="77777777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5C52D969" w14:textId="60656893" w:rsidR="0010221B" w:rsidRDefault="0010221B" w:rsidP="00926B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Fabric Paint</w:t>
                      </w:r>
                    </w:p>
                    <w:p w14:paraId="1C00A923" w14:textId="492425FB" w:rsidR="0010221B" w:rsidRDefault="0010221B" w:rsidP="00926B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T-Shirt (plane)</w:t>
                      </w:r>
                    </w:p>
                    <w:p w14:paraId="0AD1E69A" w14:textId="58304BA9" w:rsidR="0010221B" w:rsidRDefault="0010221B" w:rsidP="00926B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Printmaking foam</w:t>
                      </w:r>
                    </w:p>
                    <w:p w14:paraId="3188624F" w14:textId="7FDD2995" w:rsidR="0010221B" w:rsidRDefault="0010221B" w:rsidP="00926B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Scissors/craft knife</w:t>
                      </w:r>
                    </w:p>
                    <w:p w14:paraId="4FD37FDD" w14:textId="776B4DF8" w:rsidR="0010221B" w:rsidRDefault="0010221B" w:rsidP="00926B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Chopping Board to carve out foam if using craft knife</w:t>
                      </w:r>
                    </w:p>
                    <w:p w14:paraId="62913356" w14:textId="6A9B1A3A" w:rsidR="0010221B" w:rsidRDefault="0010221B" w:rsidP="00926B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Paint roller</w:t>
                      </w:r>
                    </w:p>
                    <w:p w14:paraId="509EDA1B" w14:textId="7922243B" w:rsidR="0010221B" w:rsidRPr="00926B17" w:rsidRDefault="0010221B" w:rsidP="00926B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Images to trace</w:t>
                      </w:r>
                    </w:p>
                    <w:p w14:paraId="1F1F3730" w14:textId="77777777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5B4A1C14" w14:textId="13DD7931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How to do it:</w:t>
                      </w:r>
                    </w:p>
                    <w:p w14:paraId="45241284" w14:textId="464F4B41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Step 1:</w:t>
                      </w:r>
                    </w:p>
                    <w:p w14:paraId="6C20EDCA" w14:textId="5E1E29FD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Using your chosen image trace around the image creating an indentation in the print foam.</w:t>
                      </w:r>
                    </w:p>
                    <w:p w14:paraId="2DD4F740" w14:textId="77777777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463DC3A6" w14:textId="4DD24A5F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Step 2:</w:t>
                      </w:r>
                    </w:p>
                    <w:p w14:paraId="4A8790FE" w14:textId="0B1E58EC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Cut out your image using scissors or your craft knife with you print foam placed on top of the chopping board to protect the under surface.</w:t>
                      </w:r>
                    </w:p>
                    <w:p w14:paraId="177C0025" w14:textId="77777777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2646022B" w14:textId="070DC48E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Step 3:</w:t>
                      </w:r>
                    </w:p>
                    <w:p w14:paraId="66CDFA72" w14:textId="6FE77918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Paint your foam image using the roller covering the entire cutout.</w:t>
                      </w:r>
                    </w:p>
                    <w:p w14:paraId="363A2699" w14:textId="77777777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1E1D92CB" w14:textId="4BC51A10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Step 4:</w:t>
                      </w:r>
                    </w:p>
                    <w:p w14:paraId="6F953FFF" w14:textId="79CF0484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</w:rPr>
                        <w:t>Press the cutout onto your plane shirt, carefully remove foam cutout and wait for your teacher to iron your printed image for drying</w:t>
                      </w:r>
                    </w:p>
                    <w:p w14:paraId="06528C72" w14:textId="77777777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6C196640" w14:textId="77777777" w:rsidR="0010221B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2574A109" w14:textId="77777777" w:rsidR="0010221B" w:rsidRPr="004F2753" w:rsidRDefault="0010221B">
                      <w:pPr>
                        <w:rPr>
                          <w:rFonts w:ascii="Apple Casual" w:hAnsi="Apple Casual"/>
                          <w:sz w:val="36"/>
                        </w:rPr>
                      </w:pPr>
                    </w:p>
                    <w:p w14:paraId="14B2819C" w14:textId="77777777" w:rsidR="0010221B" w:rsidRDefault="0010221B">
                      <w:pPr>
                        <w:rPr>
                          <w:rFonts w:ascii="Apple Casual" w:hAnsi="Apple Casual"/>
                        </w:rPr>
                      </w:pPr>
                    </w:p>
                    <w:p w14:paraId="1917412A" w14:textId="77777777" w:rsidR="0010221B" w:rsidRDefault="0010221B">
                      <w:pPr>
                        <w:rPr>
                          <w:rFonts w:ascii="Apple Casual" w:hAnsi="Apple Casual"/>
                        </w:rPr>
                      </w:pPr>
                    </w:p>
                    <w:p w14:paraId="2C2B95D1" w14:textId="77777777" w:rsidR="0010221B" w:rsidRPr="004F2753" w:rsidRDefault="0010221B">
                      <w:pPr>
                        <w:rPr>
                          <w:rFonts w:ascii="Apple Casual" w:hAnsi="Apple Casu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2115">
        <w:rPr>
          <w:noProof/>
        </w:rPr>
        <mc:AlternateContent>
          <mc:Choice Requires="wpg">
            <w:drawing>
              <wp:anchor distT="0" distB="0" distL="114300" distR="114300" simplePos="0" relativeHeight="251707401" behindDoc="0" locked="0" layoutInCell="1" allowOverlap="1" wp14:anchorId="11C99458" wp14:editId="3C7903E4">
                <wp:simplePos x="0" y="0"/>
                <wp:positionH relativeFrom="page">
                  <wp:posOffset>8394700</wp:posOffset>
                </wp:positionH>
                <wp:positionV relativeFrom="page">
                  <wp:posOffset>2175510</wp:posOffset>
                </wp:positionV>
                <wp:extent cx="6799580" cy="7452995"/>
                <wp:effectExtent l="0" t="0" r="0" b="0"/>
                <wp:wrapThrough wrapText="bothSides">
                  <wp:wrapPolygon edited="0">
                    <wp:start x="81" y="0"/>
                    <wp:lineTo x="81" y="21495"/>
                    <wp:lineTo x="21463" y="21495"/>
                    <wp:lineTo x="21463" y="0"/>
                    <wp:lineTo x="81" y="0"/>
                  </wp:wrapPolygon>
                </wp:wrapThrough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9580" cy="7452995"/>
                          <a:chOff x="0" y="0"/>
                          <a:chExt cx="6799580" cy="745299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6799580" cy="745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45720"/>
                            <a:ext cx="661670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5D815985" w14:textId="29FDB162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  <w:t>This style of art was influenced by Kim Laurel</w:t>
                              </w:r>
                              <w:proofErr w:type="gramEnd"/>
                            </w:p>
                            <w:p w14:paraId="0667A895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51BB1A9E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4CABB19F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71C9FB7F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1CE57672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048AB866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10FB38DF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10C18254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6AB196A5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5CA6B414" w14:textId="77777777" w:rsidR="0010221B" w:rsidRDefault="0010221B" w:rsidP="004F2753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246060D4" w14:textId="77777777" w:rsidR="0010221B" w:rsidRDefault="0010221B" w:rsidP="001022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3452A6"/>
                                  <w:sz w:val="32"/>
                                  <w:szCs w:val="32"/>
                                </w:rPr>
                              </w:pPr>
                            </w:p>
                            <w:p w14:paraId="0257420E" w14:textId="206F7557" w:rsidR="0010221B" w:rsidRDefault="0010221B" w:rsidP="0010221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452A6"/>
                                </w:rPr>
                                <w:t>Personal work includes: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painting, printmaking, collage and mixed media works</w:t>
                              </w:r>
                            </w:p>
                            <w:p w14:paraId="09173D40" w14:textId="77777777" w:rsidR="0010221B" w:rsidRDefault="0010221B" w:rsidP="001022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452A6"/>
                                </w:rPr>
                                <w:t>Artist's statement</w:t>
                              </w:r>
                              <w:r>
                                <w:rPr>
                                  <w:rFonts w:ascii="Arial" w:hAnsi="Arial" w:cs="Arial"/>
                                  <w:color w:val="A40B00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My work is symbolic commentary on sociological and environmental issues in a complex and alienating society. The themes are inadequacies in society posed as allegory. </w:t>
                              </w:r>
                            </w:p>
                            <w:p w14:paraId="5B9570F4" w14:textId="77777777" w:rsidR="0010221B" w:rsidRDefault="0010221B" w:rsidP="001022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Primal experiences, nature and personal identity </w:t>
                              </w:r>
                            </w:p>
                            <w:p w14:paraId="0F1B1D08" w14:textId="77777777" w:rsidR="0010221B" w:rsidRDefault="0010221B" w:rsidP="001022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example, so basic to our understanding of existence, are symbolized in this allegorical world. Contemporary cultural icons and words are used </w:t>
                              </w:r>
                            </w:p>
                            <w:p w14:paraId="1E356DF6" w14:textId="77777777" w:rsidR="0010221B" w:rsidRDefault="0010221B" w:rsidP="001022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enhance or countermand the associations of the figurative images and symbols, emphasizing the dichotomy between physical self survival and spiritual isolation. </w:t>
                              </w:r>
                            </w:p>
                            <w:p w14:paraId="02C836BC" w14:textId="77777777" w:rsidR="0010221B" w:rsidRDefault="0010221B" w:rsidP="001022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5E87EE5" w14:textId="77777777" w:rsidR="0010221B" w:rsidRDefault="0010221B" w:rsidP="001022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Utilizing printmaking and collage as an extension </w:t>
                              </w:r>
                            </w:p>
                            <w:p w14:paraId="557D4DB5" w14:textId="535904AA" w:rsidR="0010221B" w:rsidRDefault="0010221B" w:rsidP="0010221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drawing and painting, I have found that in the realm of two dimensional expression that mixed media collage is the most authentic and subjective tool to express my voice.</w:t>
                              </w:r>
                            </w:p>
                            <w:p w14:paraId="1914C6B3" w14:textId="77777777" w:rsidR="0010221B" w:rsidRDefault="0010221B" w:rsidP="0010221B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  <w:p w14:paraId="1B5B4251" w14:textId="33D7F262" w:rsidR="0010221B" w:rsidRDefault="0010221B" w:rsidP="0010221B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  <w:hyperlink r:id="rId9" w:history="1">
                                <w:r w:rsidRPr="00414360">
                                  <w:rPr>
                                    <w:rStyle w:val="Hyperlink"/>
                                    <w:rFonts w:ascii="Apple Casual" w:hAnsi="Apple Casual"/>
                                    <w:sz w:val="36"/>
                                    <w:szCs w:val="36"/>
                                  </w:rPr>
                                  <w:t>http://www.kimlaurel.com</w:t>
                                </w:r>
                              </w:hyperlink>
                            </w:p>
                            <w:p w14:paraId="765FF6C5" w14:textId="77777777" w:rsidR="0010221B" w:rsidRPr="004F2753" w:rsidRDefault="0010221B" w:rsidP="0010221B">
                              <w:pPr>
                                <w:rPr>
                                  <w:rFonts w:ascii="Apple Casual" w:hAnsi="Apple Casual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321945"/>
                            <a:ext cx="661670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598170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874395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1150620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1426845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703070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979295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2255520"/>
                            <a:ext cx="124015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2532380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808605"/>
                            <a:ext cx="12401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3084830"/>
                            <a:ext cx="661670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3318510"/>
                            <a:ext cx="661670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3493770"/>
                            <a:ext cx="66167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844290"/>
                            <a:ext cx="661670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4019550"/>
                            <a:ext cx="66167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4369435"/>
                            <a:ext cx="66167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4719955"/>
                            <a:ext cx="661670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4895215"/>
                            <a:ext cx="661670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5070475"/>
                            <a:ext cx="66167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5420995"/>
                            <a:ext cx="661670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5697220"/>
                            <a:ext cx="661670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5973445"/>
                            <a:ext cx="661670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7" style="position:absolute;margin-left:661pt;margin-top:171.3pt;width:535.4pt;height:586.85pt;z-index:251707401;mso-position-horizontal-relative:page;mso-position-vertical-relative:page" coordsize="6799580,74529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" mv:complextextbox="1">
                <v:shape id="Text Box 10" o:spid="_x0000_s1028" type="#_x0000_t202" style="position:absolute;width:6799580;height:7452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sB/xAAA&#10;ANsAAAAPAAAAZHJzL2Rvd25yZXYueG1sRI/NbsJADITvSH2HlStxgw090CiwoFK1iAOIvx56tLIm&#10;iZr1RtmFhLevD0jcbM145vN82bta3agNlWcDk3ECijj3tuLCwM/5e5SCChHZYu2ZDNwpwHLxMphj&#10;Zn3HR7qdYqEkhEOGBsoYm0zrkJfkMIx9QyzaxbcOo6xtoW2LnYS7Wr8lyVQ7rFgaSmzos6T873R1&#10;Bmjbu/Muff+K+9Vlnfymh25rC2OGr/3HDFSkPj7Nj+uNFXyhl19kAL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7Af8QAAADbAAAADwAAAAAAAAAAAAAAAACXAgAAZHJzL2Rv&#10;d25yZXYueG1sUEsFBgAAAAAEAAQA9QAAAIgDAAAAAA==&#10;" mv:complextextbox="1" filled="f" stroked="f"/>
                <v:shape id="Text Box 21" o:spid="_x0000_s1029" type="#_x0000_t202" style="position:absolute;left:91440;top:45720;width:6616700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>
                      <w:p w14:paraId="5D815985" w14:textId="29FDB162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Apple Casual" w:hAnsi="Apple Casual"/>
                            <w:sz w:val="36"/>
                            <w:szCs w:val="36"/>
                          </w:rPr>
                          <w:t>This style of art was influenced by Kim Laurel</w:t>
                        </w:r>
                        <w:proofErr w:type="gramEnd"/>
                      </w:p>
                      <w:p w14:paraId="0667A895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51BB1A9E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4CABB19F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71C9FB7F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1CE57672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048AB866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10FB38DF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10C18254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6AB196A5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5CA6B414" w14:textId="77777777" w:rsidR="0010221B" w:rsidRDefault="0010221B" w:rsidP="004F2753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246060D4" w14:textId="77777777" w:rsidR="0010221B" w:rsidRDefault="0010221B" w:rsidP="001022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3452A6"/>
                            <w:sz w:val="32"/>
                            <w:szCs w:val="32"/>
                          </w:rPr>
                        </w:pPr>
                      </w:p>
                      <w:p w14:paraId="0257420E" w14:textId="206F7557" w:rsidR="0010221B" w:rsidRDefault="0010221B" w:rsidP="0010221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3452A6"/>
                          </w:rPr>
                          <w:t>Personal work includes:</w:t>
                        </w:r>
                        <w:r>
                          <w:rPr>
                            <w:rFonts w:ascii="Arial" w:hAnsi="Arial" w:cs="Arial"/>
                          </w:rPr>
                          <w:t xml:space="preserve"> painting, printmaking, collage and mixed media works</w:t>
                        </w:r>
                      </w:p>
                      <w:p w14:paraId="09173D40" w14:textId="77777777" w:rsidR="0010221B" w:rsidRDefault="0010221B" w:rsidP="001022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3452A6"/>
                          </w:rPr>
                          <w:t>Artist's statement</w:t>
                        </w:r>
                        <w:r>
                          <w:rPr>
                            <w:rFonts w:ascii="Arial" w:hAnsi="Arial" w:cs="Arial"/>
                            <w:color w:val="A40B00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 xml:space="preserve"> My work is symbolic commentary on sociological and environmental issues in a complex and alienating society. The themes are inadequacies in society posed as allegory. </w:t>
                        </w:r>
                      </w:p>
                      <w:p w14:paraId="5B9570F4" w14:textId="77777777" w:rsidR="0010221B" w:rsidRDefault="0010221B" w:rsidP="001022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Primal experiences, nature and personal identity </w:t>
                        </w:r>
                      </w:p>
                      <w:p w14:paraId="0F1B1D08" w14:textId="77777777" w:rsidR="0010221B" w:rsidRDefault="0010221B" w:rsidP="001022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for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example, so basic to our understanding of existence, are symbolized in this allegorical world. Contemporary cultural icons and words are used </w:t>
                        </w:r>
                      </w:p>
                      <w:p w14:paraId="1E356DF6" w14:textId="77777777" w:rsidR="0010221B" w:rsidRDefault="0010221B" w:rsidP="001022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to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enhance or countermand the associations of the figurative images and symbols, emphasizing the dichotomy between physical self survival and spiritual isolation. </w:t>
                        </w:r>
                      </w:p>
                      <w:p w14:paraId="02C836BC" w14:textId="77777777" w:rsidR="0010221B" w:rsidRDefault="0010221B" w:rsidP="001022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</w:rPr>
                        </w:pPr>
                      </w:p>
                      <w:p w14:paraId="55E87EE5" w14:textId="77777777" w:rsidR="0010221B" w:rsidRDefault="0010221B" w:rsidP="001022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Utilizing printmaking and collage as an extension </w:t>
                        </w:r>
                      </w:p>
                      <w:p w14:paraId="557D4DB5" w14:textId="535904AA" w:rsidR="0010221B" w:rsidRDefault="0010221B" w:rsidP="0010221B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of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drawing and painting, I have found that in the realm of two dimensional expression that mixed media collage is the most authentic and subjective tool to express my voice.</w:t>
                        </w:r>
                      </w:p>
                      <w:p w14:paraId="1914C6B3" w14:textId="77777777" w:rsidR="0010221B" w:rsidRDefault="0010221B" w:rsidP="0010221B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  <w:p w14:paraId="1B5B4251" w14:textId="33D7F262" w:rsidR="0010221B" w:rsidRDefault="0010221B" w:rsidP="0010221B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  <w:hyperlink r:id="rId10" w:history="1">
                          <w:r w:rsidRPr="00414360">
                            <w:rPr>
                              <w:rStyle w:val="Hyperlink"/>
                              <w:rFonts w:ascii="Apple Casual" w:hAnsi="Apple Casual"/>
                              <w:sz w:val="36"/>
                              <w:szCs w:val="36"/>
                            </w:rPr>
                            <w:t>http://www.kimlaurel.com</w:t>
                          </w:r>
                        </w:hyperlink>
                      </w:p>
                      <w:p w14:paraId="765FF6C5" w14:textId="77777777" w:rsidR="0010221B" w:rsidRPr="004F2753" w:rsidRDefault="0010221B" w:rsidP="0010221B">
                        <w:pPr>
                          <w:rPr>
                            <w:rFonts w:ascii="Apple Casual" w:hAnsi="Apple Casual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22" o:spid="_x0000_s1030" type="#_x0000_t202" style="position:absolute;left:91440;top:321945;width:6616700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31" type="#_x0000_t202" style="position:absolute;left:91440;top:598170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32" type="#_x0000_t202" style="position:absolute;left:91440;top:874395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33" type="#_x0000_t202" style="position:absolute;left:91440;top:1150620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34" type="#_x0000_t202" style="position:absolute;left:91440;top:1426845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35" type="#_x0000_t202" style="position:absolute;left:91440;top:1703070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36" type="#_x0000_t202" style="position:absolute;left:91440;top:1979295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37" type="#_x0000_t202" style="position:absolute;left:91440;top:2255520;width:1240155;height:2781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38" type="#_x0000_t202" style="position:absolute;left:91440;top:2532380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39" type="#_x0000_t202" style="position:absolute;left:91440;top:2808605;width:1240155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40" type="#_x0000_t202" style="position:absolute;left:91440;top:3084830;width:6616700;height:234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41" type="#_x0000_t202" style="position:absolute;left:91440;top:3318510;width:661670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42" type="#_x0000_t202" style="position:absolute;left:91440;top:3493770;width:6616700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043" type="#_x0000_t202" style="position:absolute;left:91440;top:3844290;width:661670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4" type="#_x0000_t202" style="position:absolute;left:91440;top:4019550;width:6616700;height:351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45" type="#_x0000_t202" style="position:absolute;left:91440;top:4369435;width:6616700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46" type="#_x0000_t202" style="position:absolute;left:91440;top:4719955;width:661670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39" inset="0,0,0,0">
                    <w:txbxContent/>
                  </v:textbox>
                </v:shape>
                <v:shape id="Text Box 39" o:spid="_x0000_s1047" type="#_x0000_t202" style="position:absolute;left:91440;top:4895215;width:661670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 Box 40" inset="0,0,0,0">
                    <w:txbxContent/>
                  </v:textbox>
                </v:shape>
                <v:shape id="Text Box 40" o:spid="_x0000_s1048" type="#_x0000_t202" style="position:absolute;left:91440;top:5070475;width:6616700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 Box 41" inset="0,0,0,0">
                    <w:txbxContent/>
                  </v:textbox>
                </v:shape>
                <v:shape id="Text Box 41" o:spid="_x0000_s1049" type="#_x0000_t202" style="position:absolute;left:91440;top:5420995;width:6616700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2" inset="0,0,0,0">
                    <w:txbxContent/>
                  </v:textbox>
                </v:shape>
                <v:shape id="Text Box 42" o:spid="_x0000_s1050" type="#_x0000_t202" style="position:absolute;left:91440;top:5697220;width:6616700;height:277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3" inset="0,0,0,0">
                    <w:txbxContent/>
                  </v:textbox>
                </v:shape>
                <v:shape id="Text Box 43" o:spid="_x0000_s1051" type="#_x0000_t202" style="position:absolute;left:91440;top:5973445;width:6616700;height:2781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C3EE0">
        <w:rPr>
          <w:noProof/>
        </w:rPr>
        <mc:AlternateContent>
          <mc:Choice Requires="wps">
            <w:drawing>
              <wp:anchor distT="0" distB="0" distL="114300" distR="114300" simplePos="0" relativeHeight="251704329" behindDoc="0" locked="0" layoutInCell="1" allowOverlap="1" wp14:anchorId="1610734E" wp14:editId="35B329DC">
                <wp:simplePos x="0" y="0"/>
                <wp:positionH relativeFrom="page">
                  <wp:posOffset>8375650</wp:posOffset>
                </wp:positionH>
                <wp:positionV relativeFrom="page">
                  <wp:posOffset>1169670</wp:posOffset>
                </wp:positionV>
                <wp:extent cx="6799580" cy="1378585"/>
                <wp:effectExtent l="0" t="0" r="0" b="0"/>
                <wp:wrapThrough wrapText="bothSides">
                  <wp:wrapPolygon edited="0">
                    <wp:start x="81" y="0"/>
                    <wp:lineTo x="81" y="21093"/>
                    <wp:lineTo x="21463" y="21093"/>
                    <wp:lineTo x="21463" y="0"/>
                    <wp:lineTo x="81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9580" cy="137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4D1633" w14:textId="2813FEBA" w:rsidR="0010221B" w:rsidRPr="007C3EE0" w:rsidRDefault="0010221B" w:rsidP="007C3EE0">
                            <w:pP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Investigate</w:t>
                            </w:r>
                            <w:r w:rsidRPr="007C3EE0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the expert…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margin-left:659.5pt;margin-top:92.1pt;width:535.4pt;height:108.55pt;z-index:251704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" mv:complextextbox="1" filled="f" stroked="f">
                <v:textbox>
                  <w:txbxContent>
                    <w:p w14:paraId="3A4D1633" w14:textId="2813FEBA" w:rsidR="0010221B" w:rsidRPr="007C3EE0" w:rsidRDefault="0010221B" w:rsidP="007C3EE0">
                      <w:pP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Investigate</w:t>
                      </w:r>
                      <w:r w:rsidRPr="007C3EE0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the expert…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3EE0">
        <w:rPr>
          <w:noProof/>
        </w:rPr>
        <mc:AlternateContent>
          <mc:Choice Requires="wps">
            <w:drawing>
              <wp:anchor distT="0" distB="0" distL="114300" distR="114300" simplePos="0" relativeHeight="251702281" behindDoc="0" locked="0" layoutInCell="1" allowOverlap="1" wp14:anchorId="279EC1BC" wp14:editId="26241DAA">
                <wp:simplePos x="0" y="0"/>
                <wp:positionH relativeFrom="page">
                  <wp:posOffset>365760</wp:posOffset>
                </wp:positionH>
                <wp:positionV relativeFrom="page">
                  <wp:posOffset>1169670</wp:posOffset>
                </wp:positionV>
                <wp:extent cx="6799580" cy="1378585"/>
                <wp:effectExtent l="0" t="0" r="0" b="0"/>
                <wp:wrapThrough wrapText="bothSides">
                  <wp:wrapPolygon edited="0">
                    <wp:start x="81" y="0"/>
                    <wp:lineTo x="81" y="21093"/>
                    <wp:lineTo x="21463" y="21093"/>
                    <wp:lineTo x="21463" y="0"/>
                    <wp:lineTo x="81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9580" cy="137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B7F77E" w14:textId="44F178C5" w:rsidR="0010221B" w:rsidRPr="007C3EE0" w:rsidRDefault="0010221B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C3EE0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How it Works!</w:t>
                            </w:r>
                            <w:r w:rsidRPr="007C3EE0"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3" type="#_x0000_t202" style="position:absolute;margin-left:28.8pt;margin-top:92.1pt;width:535.4pt;height:108.55pt;z-index:251702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" mv:complextextbox="1" filled="f" stroked="f">
                <v:textbox>
                  <w:txbxContent>
                    <w:p w14:paraId="62B7F77E" w14:textId="44F178C5" w:rsidR="0010221B" w:rsidRPr="007C3EE0" w:rsidRDefault="0010221B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C3EE0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How it Works!</w:t>
                      </w:r>
                      <w:r w:rsidRPr="007C3EE0"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25FC9">
        <w:br w:type="page"/>
      </w:r>
      <w:r>
        <w:rPr>
          <w:noProof/>
        </w:rPr>
        <w:lastRenderedPageBreak/>
        <w:drawing>
          <wp:anchor distT="0" distB="0" distL="114300" distR="114300" simplePos="0" relativeHeight="251715593" behindDoc="0" locked="0" layoutInCell="1" allowOverlap="1" wp14:anchorId="0B97B21A" wp14:editId="3BC08557">
            <wp:simplePos x="0" y="0"/>
            <wp:positionH relativeFrom="page">
              <wp:posOffset>2762250</wp:posOffset>
            </wp:positionH>
            <wp:positionV relativeFrom="page">
              <wp:posOffset>6594475</wp:posOffset>
            </wp:positionV>
            <wp:extent cx="2197735" cy="2807970"/>
            <wp:effectExtent l="0" t="0" r="12065" b="11430"/>
            <wp:wrapThrough wrapText="bothSides">
              <wp:wrapPolygon edited="0">
                <wp:start x="0" y="0"/>
                <wp:lineTo x="0" y="21493"/>
                <wp:lineTo x="21469" y="21493"/>
                <wp:lineTo x="2146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on-transfer-de-3415359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97" behindDoc="0" locked="0" layoutInCell="1" allowOverlap="1" wp14:anchorId="64FB15F0" wp14:editId="069275DE">
            <wp:simplePos x="0" y="0"/>
            <wp:positionH relativeFrom="page">
              <wp:posOffset>572135</wp:posOffset>
            </wp:positionH>
            <wp:positionV relativeFrom="page">
              <wp:posOffset>4646930</wp:posOffset>
            </wp:positionV>
            <wp:extent cx="3289300" cy="2463800"/>
            <wp:effectExtent l="0" t="0" r="12700" b="0"/>
            <wp:wrapThrough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hirt pri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73" behindDoc="0" locked="0" layoutInCell="1" allowOverlap="1" wp14:anchorId="245189CB" wp14:editId="548FEFF8">
            <wp:simplePos x="0" y="0"/>
            <wp:positionH relativeFrom="page">
              <wp:posOffset>572135</wp:posOffset>
            </wp:positionH>
            <wp:positionV relativeFrom="page">
              <wp:posOffset>2282190</wp:posOffset>
            </wp:positionV>
            <wp:extent cx="3982085" cy="2986405"/>
            <wp:effectExtent l="0" t="0" r="5715" b="10795"/>
            <wp:wrapThrough wrapText="bothSides">
              <wp:wrapPolygon edited="0">
                <wp:start x="0" y="0"/>
                <wp:lineTo x="0" y="21494"/>
                <wp:lineTo x="21493" y="21494"/>
                <wp:lineTo x="2149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am cutou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1C">
        <w:rPr>
          <w:noProof/>
        </w:rPr>
        <w:drawing>
          <wp:anchor distT="0" distB="0" distL="114300" distR="114300" simplePos="0" relativeHeight="251713545" behindDoc="0" locked="0" layoutInCell="1" allowOverlap="1" wp14:anchorId="0C94DA2B" wp14:editId="3AE70B5D">
            <wp:simplePos x="0" y="0"/>
            <wp:positionH relativeFrom="page">
              <wp:posOffset>10501630</wp:posOffset>
            </wp:positionH>
            <wp:positionV relativeFrom="page">
              <wp:posOffset>2930525</wp:posOffset>
            </wp:positionV>
            <wp:extent cx="4649470" cy="4752340"/>
            <wp:effectExtent l="0" t="0" r="0" b="0"/>
            <wp:wrapThrough wrapText="bothSides">
              <wp:wrapPolygon edited="0">
                <wp:start x="0" y="0"/>
                <wp:lineTo x="0" y="21473"/>
                <wp:lineTo x="21476" y="21473"/>
                <wp:lineTo x="2147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 laurel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1C">
        <w:rPr>
          <w:noProof/>
        </w:rPr>
        <w:drawing>
          <wp:anchor distT="0" distB="0" distL="114300" distR="114300" simplePos="0" relativeHeight="251712521" behindDoc="0" locked="0" layoutInCell="1" allowOverlap="1" wp14:anchorId="63BCA98B" wp14:editId="4FD2EC4F">
            <wp:simplePos x="0" y="0"/>
            <wp:positionH relativeFrom="page">
              <wp:posOffset>5290820</wp:posOffset>
            </wp:positionH>
            <wp:positionV relativeFrom="page">
              <wp:posOffset>2930525</wp:posOffset>
            </wp:positionV>
            <wp:extent cx="5013960" cy="5353050"/>
            <wp:effectExtent l="0" t="0" r="0" b="6350"/>
            <wp:wrapThrough wrapText="bothSides">
              <wp:wrapPolygon edited="0">
                <wp:start x="0" y="0"/>
                <wp:lineTo x="0" y="21523"/>
                <wp:lineTo x="21447" y="21523"/>
                <wp:lineTo x="2144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 Laur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1C">
        <w:rPr>
          <w:noProof/>
        </w:rPr>
        <mc:AlternateContent>
          <mc:Choice Requires="wps">
            <w:drawing>
              <wp:anchor distT="0" distB="0" distL="114300" distR="114300" simplePos="0" relativeHeight="251709449" behindDoc="0" locked="0" layoutInCell="1" allowOverlap="1" wp14:anchorId="46F36B84" wp14:editId="305AF48A">
                <wp:simplePos x="0" y="0"/>
                <wp:positionH relativeFrom="page">
                  <wp:posOffset>154940</wp:posOffset>
                </wp:positionH>
                <wp:positionV relativeFrom="page">
                  <wp:posOffset>640080</wp:posOffset>
                </wp:positionV>
                <wp:extent cx="14636750" cy="8762365"/>
                <wp:effectExtent l="0" t="0" r="0" b="635"/>
                <wp:wrapThrough wrapText="bothSides">
                  <wp:wrapPolygon edited="0">
                    <wp:start x="37" y="0"/>
                    <wp:lineTo x="37" y="21539"/>
                    <wp:lineTo x="21516" y="21539"/>
                    <wp:lineTo x="21516" y="0"/>
                    <wp:lineTo x="37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0" cy="876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FC871B" w14:textId="08E1A841" w:rsidR="0010221B" w:rsidRDefault="0010221B" w:rsidP="00480C11">
                            <w:pP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Guided Instructions         Kim Laurel Mixed Media Prints</w:t>
                            </w:r>
                          </w:p>
                          <w:p w14:paraId="75A96B8B" w14:textId="27D7F4B2" w:rsidR="0010221B" w:rsidRPr="007C3EE0" w:rsidRDefault="0010221B" w:rsidP="00480C11">
                            <w:pPr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C3EE0"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54" type="#_x0000_t202" style="position:absolute;margin-left:12.2pt;margin-top:50.4pt;width:1152.5pt;height:689.95pt;z-index:251709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" mv:complextextbox="1" filled="f" stroked="f">
                <v:textbox>
                  <w:txbxContent>
                    <w:p w14:paraId="39FC871B" w14:textId="08E1A841" w:rsidR="0010221B" w:rsidRDefault="0010221B" w:rsidP="00480C11">
                      <w:pP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Guided Instructions         Kim Laurel Mixed Media Prints</w:t>
                      </w:r>
                    </w:p>
                    <w:p w14:paraId="75A96B8B" w14:textId="27D7F4B2" w:rsidR="0010221B" w:rsidRPr="007C3EE0" w:rsidRDefault="0010221B" w:rsidP="00480C11">
                      <w:pPr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C3EE0"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6141E" w:rsidSect="00864B61">
      <w:headerReference w:type="default" r:id="rId16"/>
      <w:headerReference w:type="first" r:id="rId17"/>
      <w:pgSz w:w="24480" w:h="15840" w:orient="landscape"/>
      <w:pgMar w:top="720" w:right="576" w:bottom="720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DC57A" w14:textId="77777777" w:rsidR="00DE2115" w:rsidRDefault="00DE2115">
      <w:r>
        <w:separator/>
      </w:r>
    </w:p>
  </w:endnote>
  <w:endnote w:type="continuationSeparator" w:id="0">
    <w:p w14:paraId="6F7027FC" w14:textId="77777777" w:rsidR="00DE2115" w:rsidRDefault="00DE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ヒラギノ明朝 Pro W3">
    <w:charset w:val="4E"/>
    <w:family w:val="auto"/>
    <w:pitch w:val="variable"/>
    <w:sig w:usb0="E00002FF" w:usb1="7AC7FFFF" w:usb2="00000012" w:usb3="00000000" w:csb0="0002000D" w:csb1="00000000"/>
  </w:font>
  <w:font w:name="Apple Casual">
    <w:altName w:val="Helvetica Neue Light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04298" w14:textId="77777777" w:rsidR="00DE2115" w:rsidRDefault="00DE2115">
      <w:r>
        <w:separator/>
      </w:r>
    </w:p>
  </w:footnote>
  <w:footnote w:type="continuationSeparator" w:id="0">
    <w:p w14:paraId="524004F6" w14:textId="77777777" w:rsidR="00DE2115" w:rsidRDefault="00DE21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92F05" w14:textId="77777777" w:rsidR="0010221B" w:rsidRDefault="0010221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45" behindDoc="0" locked="0" layoutInCell="1" allowOverlap="1" wp14:anchorId="342BF749" wp14:editId="15BA7BC5">
              <wp:simplePos x="0" y="0"/>
              <wp:positionH relativeFrom="page">
                <wp:posOffset>374650</wp:posOffset>
              </wp:positionH>
              <wp:positionV relativeFrom="page">
                <wp:posOffset>640080</wp:posOffset>
              </wp:positionV>
              <wp:extent cx="14776450" cy="8869680"/>
              <wp:effectExtent l="6350" t="5080" r="0" b="2540"/>
              <wp:wrapTight wrapText="bothSides">
                <wp:wrapPolygon edited="0">
                  <wp:start x="-89" y="0"/>
                  <wp:lineTo x="-89" y="21091"/>
                  <wp:lineTo x="21600" y="21091"/>
                  <wp:lineTo x="21600" y="0"/>
                  <wp:lineTo x="-89" y="0"/>
                </wp:wrapPolygon>
              </wp:wrapTight>
              <wp:docPr id="1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76450" cy="88696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.5pt;margin-top:50.4pt;width:1163.5pt;height:698.4pt;z-index:251659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" fillcolor="#907f76 [3204]" stroked="f" strokecolor="#4a7ebb" strokeweight="1.5pt">
              <v:fill color2="#e1dfd1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47" behindDoc="0" locked="0" layoutInCell="1" allowOverlap="1" wp14:anchorId="2E2AFCA6" wp14:editId="422B3C1A">
          <wp:simplePos x="5486400" y="8229600"/>
          <wp:positionH relativeFrom="page">
            <wp:posOffset>365760</wp:posOffset>
          </wp:positionH>
          <wp:positionV relativeFrom="page">
            <wp:posOffset>438785</wp:posOffset>
          </wp:positionV>
          <wp:extent cx="14818360" cy="9159240"/>
          <wp:effectExtent l="25400" t="0" r="0" b="0"/>
          <wp:wrapTight wrapText="bothSides">
            <wp:wrapPolygon edited="0">
              <wp:start x="-37" y="0"/>
              <wp:lineTo x="-37" y="1737"/>
              <wp:lineTo x="111" y="1917"/>
              <wp:lineTo x="740" y="1977"/>
              <wp:lineTo x="5220" y="2875"/>
              <wp:lineTo x="5369" y="2875"/>
              <wp:lineTo x="5369" y="2935"/>
              <wp:lineTo x="9848" y="3834"/>
              <wp:lineTo x="9997" y="3834"/>
              <wp:lineTo x="9997" y="3894"/>
              <wp:lineTo x="10737" y="4792"/>
              <wp:lineTo x="10774" y="6709"/>
              <wp:lineTo x="-37" y="9105"/>
              <wp:lineTo x="-37" y="14735"/>
              <wp:lineTo x="2555" y="15334"/>
              <wp:lineTo x="-37" y="15514"/>
              <wp:lineTo x="-37" y="21564"/>
              <wp:lineTo x="21585" y="21564"/>
              <wp:lineTo x="21585" y="21205"/>
              <wp:lineTo x="15143" y="21085"/>
              <wp:lineTo x="11996" y="20126"/>
              <wp:lineTo x="12070" y="17611"/>
              <wp:lineTo x="11663" y="17371"/>
              <wp:lineTo x="10922" y="17251"/>
              <wp:lineTo x="12033" y="16652"/>
              <wp:lineTo x="12033" y="9524"/>
              <wp:lineTo x="7442" y="7667"/>
              <wp:lineTo x="10737" y="6709"/>
              <wp:lineTo x="10774" y="4792"/>
              <wp:lineTo x="14662" y="4792"/>
              <wp:lineTo x="17587" y="4373"/>
              <wp:lineTo x="17550" y="3834"/>
              <wp:lineTo x="17661" y="3834"/>
              <wp:lineTo x="20326" y="2935"/>
              <wp:lineTo x="20326" y="2875"/>
              <wp:lineTo x="21585" y="2576"/>
              <wp:lineTo x="21585" y="0"/>
              <wp:lineTo x="-37" y="0"/>
            </wp:wrapPolygon>
          </wp:wrapTight>
          <wp:docPr id="13" name="Picture 13" descr="OverlayInt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verlayInt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8360" cy="915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9504" behindDoc="0" locked="0" layoutInCell="1" allowOverlap="1" wp14:anchorId="0FAD9C72" wp14:editId="12578394">
          <wp:simplePos x="0" y="0"/>
          <wp:positionH relativeFrom="page">
            <wp:posOffset>10325735</wp:posOffset>
          </wp:positionH>
          <wp:positionV relativeFrom="page">
            <wp:posOffset>1586230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11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CFC32" w14:textId="77777777" w:rsidR="0010221B" w:rsidRDefault="0010221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51" behindDoc="0" locked="0" layoutInCell="1" allowOverlap="1" wp14:anchorId="425F8727" wp14:editId="65D0BA75">
              <wp:simplePos x="0" y="0"/>
              <wp:positionH relativeFrom="page">
                <wp:posOffset>8280400</wp:posOffset>
              </wp:positionH>
              <wp:positionV relativeFrom="page">
                <wp:posOffset>457200</wp:posOffset>
              </wp:positionV>
              <wp:extent cx="6894830" cy="9144000"/>
              <wp:effectExtent l="0" t="0" r="127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652pt;margin-top:36pt;width:542.9pt;height:10in;z-index:251659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dcclwDAABl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" fillcolor="#907f76 [3204]" stroked="f" strokecolor="#4a7ebb" strokeweight="1.5pt">
              <v:fill color2="#e1dfd1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52" behindDoc="0" locked="0" layoutInCell="1" allowOverlap="1" wp14:anchorId="138E0BCC" wp14:editId="4B675D29">
              <wp:simplePos x="0" y="0"/>
              <wp:positionH relativeFrom="page">
                <wp:posOffset>360680</wp:posOffset>
              </wp:positionH>
              <wp:positionV relativeFrom="page">
                <wp:posOffset>457200</wp:posOffset>
              </wp:positionV>
              <wp:extent cx="6894830" cy="9144000"/>
              <wp:effectExtent l="5080" t="0" r="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4pt;margin-top:36pt;width:542.9pt;height:10in;z-index:251659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8yel0DAABk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" fillcolor="#907f76 [3204]" stroked="f" strokecolor="#4a7ebb" strokeweight="1.5pt">
              <v:fill color2="#e1dfd1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55" behindDoc="0" locked="0" layoutInCell="1" allowOverlap="1" wp14:anchorId="576DD5BE" wp14:editId="2BADD0C9">
          <wp:simplePos x="5486400" y="8229600"/>
          <wp:positionH relativeFrom="page">
            <wp:posOffset>330200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1493"/>
              <wp:lineTo x="1107" y="1910"/>
              <wp:lineTo x="2609" y="2090"/>
              <wp:lineTo x="9171" y="2866"/>
              <wp:lineTo x="10753" y="2866"/>
              <wp:lineTo x="10753" y="5731"/>
              <wp:lineTo x="6167" y="6090"/>
              <wp:lineTo x="3479" y="6448"/>
              <wp:lineTo x="3479" y="6687"/>
              <wp:lineTo x="-79" y="7522"/>
              <wp:lineTo x="-79" y="21552"/>
              <wp:lineTo x="21584" y="21552"/>
              <wp:lineTo x="21584" y="8000"/>
              <wp:lineTo x="17710" y="7642"/>
              <wp:lineTo x="10515" y="6687"/>
              <wp:lineTo x="10832" y="1970"/>
              <wp:lineTo x="10832" y="1910"/>
              <wp:lineTo x="11069" y="1910"/>
              <wp:lineTo x="17710" y="1015"/>
              <wp:lineTo x="17710" y="955"/>
              <wp:lineTo x="21584" y="597"/>
              <wp:lineTo x="21584" y="0"/>
              <wp:lineTo x="-79" y="0"/>
            </wp:wrapPolygon>
          </wp:wrapTight>
          <wp:docPr id="2" name="Picture 2" descr="OverlayBack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BackCover.png"/>
                  <pic:cNvPicPr/>
                </pic:nvPicPr>
                <pic:blipFill>
                  <a:blip r:embed="rId1"/>
                  <a:srcRect r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9254" behindDoc="0" locked="0" layoutInCell="1" allowOverlap="1" wp14:anchorId="462F850A" wp14:editId="280F9831">
          <wp:simplePos x="5486400" y="8229600"/>
          <wp:positionH relativeFrom="page">
            <wp:posOffset>8255000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358"/>
              <wp:lineTo x="2767" y="955"/>
              <wp:lineTo x="4348" y="1015"/>
              <wp:lineTo x="10990" y="1910"/>
              <wp:lineTo x="11227" y="1910"/>
              <wp:lineTo x="11227" y="1970"/>
              <wp:lineTo x="10753" y="2866"/>
              <wp:lineTo x="10753" y="5731"/>
              <wp:lineTo x="6009" y="6090"/>
              <wp:lineTo x="3321" y="6448"/>
              <wp:lineTo x="3321" y="6687"/>
              <wp:lineTo x="-79" y="7463"/>
              <wp:lineTo x="-79" y="21552"/>
              <wp:lineTo x="21584" y="21552"/>
              <wp:lineTo x="21584" y="21254"/>
              <wp:lineTo x="17868" y="21015"/>
              <wp:lineTo x="15101" y="20060"/>
              <wp:lineTo x="15022" y="20060"/>
              <wp:lineTo x="21584" y="19463"/>
              <wp:lineTo x="21584" y="6985"/>
              <wp:lineTo x="17236" y="6687"/>
              <wp:lineTo x="10673" y="5731"/>
              <wp:lineTo x="10753" y="2866"/>
              <wp:lineTo x="12729" y="2866"/>
              <wp:lineTo x="19449" y="2149"/>
              <wp:lineTo x="19449" y="1910"/>
              <wp:lineTo x="21584" y="1672"/>
              <wp:lineTo x="21584" y="0"/>
              <wp:lineTo x="-79" y="0"/>
            </wp:wrapPolygon>
          </wp:wrapTight>
          <wp:docPr id="3" name="Picture 3" descr="Overlay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Cover.png"/>
                  <pic:cNvPicPr/>
                </pic:nvPicPr>
                <pic:blipFill>
                  <a:blip r:embed="rId2"/>
                  <a:srcRect l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94E552E" wp14:editId="4D26CD8E">
          <wp:simplePos x="0" y="0"/>
          <wp:positionH relativeFrom="page">
            <wp:posOffset>2338070</wp:posOffset>
          </wp:positionH>
          <wp:positionV relativeFrom="page">
            <wp:posOffset>309245</wp:posOffset>
          </wp:positionV>
          <wp:extent cx="344805" cy="860425"/>
          <wp:effectExtent l="25400" t="0" r="10795" b="0"/>
          <wp:wrapTight wrapText="bothSides">
            <wp:wrapPolygon edited="0">
              <wp:start x="6365" y="0"/>
              <wp:lineTo x="-1591" y="8289"/>
              <wp:lineTo x="3182" y="21042"/>
              <wp:lineTo x="12729" y="21042"/>
              <wp:lineTo x="15912" y="20404"/>
              <wp:lineTo x="22276" y="12115"/>
              <wp:lineTo x="22276" y="8927"/>
              <wp:lineTo x="15912" y="0"/>
              <wp:lineTo x="6365" y="0"/>
            </wp:wrapPolygon>
          </wp:wrapTight>
          <wp:docPr id="5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480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7456" behindDoc="0" locked="0" layoutInCell="1" allowOverlap="1" wp14:anchorId="64A8A690" wp14:editId="350AC452">
          <wp:simplePos x="0" y="0"/>
          <wp:positionH relativeFrom="page">
            <wp:posOffset>13096240</wp:posOffset>
          </wp:positionH>
          <wp:positionV relativeFrom="page">
            <wp:posOffset>309245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6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24F442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16A41CB"/>
    <w:multiLevelType w:val="hybridMultilevel"/>
    <w:tmpl w:val="7B98D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45EC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6751F6"/>
    <w:rsid w:val="000C44EE"/>
    <w:rsid w:val="0010221B"/>
    <w:rsid w:val="00107035"/>
    <w:rsid w:val="001D405A"/>
    <w:rsid w:val="00223DC1"/>
    <w:rsid w:val="0026141E"/>
    <w:rsid w:val="002A4504"/>
    <w:rsid w:val="003502C2"/>
    <w:rsid w:val="00350C54"/>
    <w:rsid w:val="0037504D"/>
    <w:rsid w:val="00390596"/>
    <w:rsid w:val="004224F4"/>
    <w:rsid w:val="00480C11"/>
    <w:rsid w:val="004F2753"/>
    <w:rsid w:val="00525C8D"/>
    <w:rsid w:val="00567590"/>
    <w:rsid w:val="006751F6"/>
    <w:rsid w:val="006D6A4E"/>
    <w:rsid w:val="007810BD"/>
    <w:rsid w:val="007C3EE0"/>
    <w:rsid w:val="00864B61"/>
    <w:rsid w:val="00904122"/>
    <w:rsid w:val="00926B17"/>
    <w:rsid w:val="009902C9"/>
    <w:rsid w:val="00A0476E"/>
    <w:rsid w:val="00A20A8F"/>
    <w:rsid w:val="00A25FC9"/>
    <w:rsid w:val="00B047E7"/>
    <w:rsid w:val="00B05A91"/>
    <w:rsid w:val="00BE738B"/>
    <w:rsid w:val="00C546C6"/>
    <w:rsid w:val="00D96121"/>
    <w:rsid w:val="00DE2115"/>
    <w:rsid w:val="00DF4094"/>
    <w:rsid w:val="00E04449"/>
    <w:rsid w:val="00E13B1C"/>
    <w:rsid w:val="00EB27AD"/>
    <w:rsid w:val="00F636AC"/>
    <w:rsid w:val="00FB16C1"/>
    <w:rsid w:val="00FE26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7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A46645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3F3A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896D5E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816659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816659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733678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907F76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907F76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A46645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907F76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3D3A48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3D3A48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907F76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483F3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896D5E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816659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816659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A46645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E1DFD1" w:themeColor="background2"/>
      <w:sz w:val="20"/>
    </w:rPr>
  </w:style>
  <w:style w:type="paragraph" w:styleId="ListParagraph">
    <w:name w:val="List Paragraph"/>
    <w:basedOn w:val="Normal"/>
    <w:uiPriority w:val="34"/>
    <w:qFormat/>
    <w:rsid w:val="00926B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221B"/>
    <w:rPr>
      <w:color w:val="A84914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A46645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3F3A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896D5E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816659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816659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733678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907F76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907F76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A46645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907F76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3D3A48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3D3A48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907F76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483F3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896D5E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816659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816659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A46645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E1DFD1" w:themeColor="background2"/>
      <w:sz w:val="20"/>
    </w:rPr>
  </w:style>
  <w:style w:type="paragraph" w:styleId="ListParagraph">
    <w:name w:val="List Paragraph"/>
    <w:basedOn w:val="Normal"/>
    <w:uiPriority w:val="34"/>
    <w:qFormat/>
    <w:rsid w:val="00926B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221B"/>
    <w:rPr>
      <w:color w:val="A84914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kimlaurel.com" TargetMode="External"/><Relationship Id="rId10" Type="http://schemas.openxmlformats.org/officeDocument/2006/relationships/hyperlink" Target="http://www.kimlaure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Grow%20Tabloid%20Brochure.dotx" TargetMode="Externa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4" Type="http://schemas.openxmlformats.org/officeDocument/2006/relationships/image" Target="../media/image14.jpeg"/><Relationship Id="rId1" Type="http://schemas.openxmlformats.org/officeDocument/2006/relationships/image" Target="../media/image11.jpeg"/><Relationship Id="rId2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Formal">
  <a:themeElements>
    <a:clrScheme name="Formal">
      <a:dk1>
        <a:srgbClr val="534239"/>
      </a:dk1>
      <a:lt1>
        <a:srgbClr val="FFFFFF"/>
      </a:lt1>
      <a:dk2>
        <a:srgbClr val="3D3A48"/>
      </a:dk2>
      <a:lt2>
        <a:srgbClr val="E1DFD1"/>
      </a:lt2>
      <a:accent1>
        <a:srgbClr val="907F76"/>
      </a:accent1>
      <a:accent2>
        <a:srgbClr val="A46645"/>
      </a:accent2>
      <a:accent3>
        <a:srgbClr val="CD9C47"/>
      </a:accent3>
      <a:accent4>
        <a:srgbClr val="9A92CD"/>
      </a:accent4>
      <a:accent5>
        <a:srgbClr val="7D639B"/>
      </a:accent5>
      <a:accent6>
        <a:srgbClr val="733678"/>
      </a:accent6>
      <a:hlink>
        <a:srgbClr val="A84914"/>
      </a:hlink>
      <a:folHlink>
        <a:srgbClr val="B25672"/>
      </a:folHlink>
    </a:clrScheme>
    <a:fontScheme name="Formal">
      <a:majorFont>
        <a:latin typeface="Garamond"/>
        <a:ea typeface=""/>
        <a:cs typeface=""/>
        <a:font script="Jpan" typeface="ヒラギノ明朝 Pro W3"/>
        <a:font script="Hans" typeface="宋体"/>
        <a:font script="Hant" typeface="新細明體"/>
      </a:majorFont>
      <a:minorFont>
        <a:latin typeface="Garamond"/>
        <a:ea typeface=""/>
        <a:cs typeface=""/>
        <a:font script="Jpan" typeface="ヒラギノ明朝 Pro W3"/>
        <a:font script="Hans" typeface="宋体"/>
        <a:font script="Hant" typeface="新細明體"/>
      </a:minorFont>
    </a:fontScheme>
    <a:fmtScheme name="Form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0000"/>
                <a:satMod val="200000"/>
              </a:schemeClr>
              <a:schemeClr val="phClr">
                <a:shade val="90000"/>
                <a:satMod val="150000"/>
              </a:schemeClr>
            </a:duotone>
          </a:blip>
          <a:tile tx="0" ty="0" sx="50000" sy="5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80000"/>
                <a:satMod val="135000"/>
              </a:schemeClr>
              <a:schemeClr val="phClr">
                <a:shade val="80000"/>
                <a:satMod val="150000"/>
              </a:schemeClr>
            </a:duotone>
          </a:blip>
          <a:tile tx="0" ty="0" sx="65000" sy="65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  <a:miter/>
        </a:ln>
        <a:ln w="25400" cap="flat" cmpd="sng" algn="ctr">
          <a:solidFill>
            <a:schemeClr val="phClr">
              <a:shade val="90000"/>
              <a:alpha val="90000"/>
            </a:schemeClr>
          </a:solidFill>
          <a:prstDash val="solid"/>
          <a:miter/>
        </a:ln>
        <a:ln w="38100" cap="flat" cmpd="sng" algn="ctr">
          <a:solidFill>
            <a:schemeClr val="phClr">
              <a:shade val="85000"/>
              <a:alpha val="90000"/>
              <a:satMod val="125000"/>
            </a:schemeClr>
          </a:solidFill>
          <a:prstDash val="solid"/>
          <a:miter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88900" dist="38100" dir="5400000" sx="101000" sy="101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6000000"/>
            </a:lightRig>
          </a:scene3d>
          <a:sp3d prstMaterial="metal">
            <a:bevelT w="25400" h="12700" prst="artDeco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tint val="50000"/>
                <a:satMod val="250000"/>
              </a:schemeClr>
              <a:schemeClr val="phClr">
                <a:shade val="80000"/>
                <a:satMod val="175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tint val="10000"/>
                <a:satMod val="260000"/>
                <a:lumMod val="115000"/>
              </a:schemeClr>
              <a:schemeClr val="phClr">
                <a:shade val="75000"/>
                <a:satMod val="175000"/>
                <a:lumMod val="105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Grow Tabloid Brochure.dotx</Template>
  <TotalTime>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Howat</dc:creator>
  <cp:keywords/>
  <dc:description/>
  <cp:lastModifiedBy>Joanne Larsen</cp:lastModifiedBy>
  <cp:revision>2</cp:revision>
  <cp:lastPrinted>2007-09-24T17:52:00Z</cp:lastPrinted>
  <dcterms:created xsi:type="dcterms:W3CDTF">2012-12-10T23:05:00Z</dcterms:created>
  <dcterms:modified xsi:type="dcterms:W3CDTF">2012-12-10T23:05:00Z</dcterms:modified>
  <cp:category/>
</cp:coreProperties>
</file>